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9E085" w14:textId="77777777" w:rsidR="00104E02" w:rsidRDefault="00104E02">
      <w:pPr>
        <w:pStyle w:val="Standard"/>
        <w:ind w:left="-360"/>
        <w:jc w:val="center"/>
      </w:pPr>
    </w:p>
    <w:p w14:paraId="3387132D" w14:textId="77777777" w:rsidR="00104E02" w:rsidRDefault="00000000">
      <w:pPr>
        <w:pStyle w:val="Standard"/>
        <w:ind w:left="-360"/>
      </w:pPr>
      <w: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 wp14:anchorId="1AD55521" wp14:editId="052F9F32">
            <wp:extent cx="1362273" cy="1384218"/>
            <wp:effectExtent l="0" t="0" r="0" b="82"/>
            <wp:docPr id="955205197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22705" t="11456" r="22070" b="13709"/>
                    <a:stretch>
                      <a:fillRect/>
                    </a:stretch>
                  </pic:blipFill>
                  <pic:spPr>
                    <a:xfrm>
                      <a:off x="0" y="0"/>
                      <a:ext cx="1362273" cy="13842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F77C6A" w14:textId="77777777" w:rsidR="00104E02" w:rsidRDefault="00000000">
      <w:pPr>
        <w:pStyle w:val="Standard"/>
      </w:pPr>
      <w:r>
        <w:rPr>
          <w:rFonts w:ascii="Harlow Solid Italic" w:hAnsi="Harlow Solid Italic"/>
          <w:sz w:val="28"/>
          <w:szCs w:val="28"/>
        </w:rPr>
        <w:t>Thank you for touring Danes Run, 45-46 East Normal Ave, Kutztown PA 19530</w:t>
      </w:r>
    </w:p>
    <w:p w14:paraId="346CCAE5" w14:textId="77777777" w:rsidR="00104E02" w:rsidRDefault="00000000">
      <w:pPr>
        <w:pStyle w:val="NoSpacing"/>
        <w:jc w:val="center"/>
      </w:pPr>
      <w:r>
        <w:rPr>
          <w:sz w:val="24"/>
          <w:szCs w:val="24"/>
        </w:rPr>
        <w:t>Studio,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&amp;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only  $1300</w:t>
      </w:r>
    </w:p>
    <w:p w14:paraId="4CB08B9B" w14:textId="77777777" w:rsidR="00104E02" w:rsidRDefault="00000000">
      <w:pPr>
        <w:pStyle w:val="NoSpacing"/>
        <w:jc w:val="center"/>
      </w:pPr>
      <w:r>
        <w:rPr>
          <w:sz w:val="24"/>
          <w:szCs w:val="24"/>
        </w:rPr>
        <w:t>1 BR,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floor only $1350</w:t>
      </w:r>
    </w:p>
    <w:p w14:paraId="2BE8A009" w14:textId="77777777" w:rsidR="00104E02" w:rsidRDefault="00000000">
      <w:pPr>
        <w:pStyle w:val="NoSpacing"/>
        <w:jc w:val="center"/>
      </w:pPr>
      <w:r>
        <w:rPr>
          <w:sz w:val="24"/>
          <w:szCs w:val="24"/>
        </w:rPr>
        <w:t>2 BR,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&amp;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only $1450</w:t>
      </w:r>
    </w:p>
    <w:p w14:paraId="1650543C" w14:textId="77777777" w:rsidR="00104E02" w:rsidRDefault="00000000">
      <w:pPr>
        <w:pStyle w:val="NoSpacing"/>
        <w:jc w:val="center"/>
      </w:pPr>
      <w:r>
        <w:rPr>
          <w:sz w:val="24"/>
          <w:szCs w:val="24"/>
        </w:rPr>
        <w:t>3 BR,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floor units $1600</w:t>
      </w:r>
    </w:p>
    <w:p w14:paraId="22BC48E8" w14:textId="77777777" w:rsidR="00104E02" w:rsidRDefault="00000000">
      <w:pPr>
        <w:pStyle w:val="NoSpacing"/>
        <w:jc w:val="center"/>
      </w:pPr>
      <w:r>
        <w:rPr>
          <w:sz w:val="24"/>
          <w:szCs w:val="24"/>
        </w:rPr>
        <w:t>3 BR,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&amp;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units $1550</w:t>
      </w:r>
    </w:p>
    <w:p w14:paraId="2C45AE38" w14:textId="77777777" w:rsidR="00104E02" w:rsidRDefault="00104E02">
      <w:pPr>
        <w:pStyle w:val="NoSpacing"/>
        <w:jc w:val="center"/>
        <w:rPr>
          <w:sz w:val="24"/>
          <w:szCs w:val="24"/>
        </w:rPr>
      </w:pPr>
    </w:p>
    <w:p w14:paraId="08396E31" w14:textId="77777777" w:rsidR="00104E02" w:rsidRDefault="00000000">
      <w:pPr>
        <w:pStyle w:val="NoSpacing"/>
        <w:jc w:val="center"/>
      </w:pPr>
      <w:r>
        <w:rPr>
          <w:sz w:val="28"/>
          <w:szCs w:val="28"/>
        </w:rPr>
        <w:t>Rent includes basic cable and internet, water, sewer &amp; garbage.</w:t>
      </w:r>
    </w:p>
    <w:p w14:paraId="1E450B18" w14:textId="77777777" w:rsidR="00104E02" w:rsidRDefault="00000000">
      <w:pPr>
        <w:pStyle w:val="NoSpacing"/>
        <w:jc w:val="center"/>
      </w:pPr>
      <w:r>
        <w:rPr>
          <w:sz w:val="20"/>
          <w:szCs w:val="20"/>
        </w:rPr>
        <w:t>For a 6-month Lease, add $150 per month, Mgt approval required.</w:t>
      </w:r>
    </w:p>
    <w:p w14:paraId="59C76186" w14:textId="77777777" w:rsidR="00104E02" w:rsidRDefault="00104E02">
      <w:pPr>
        <w:pStyle w:val="NoSpacing"/>
        <w:jc w:val="center"/>
        <w:rPr>
          <w:sz w:val="28"/>
          <w:szCs w:val="28"/>
        </w:rPr>
      </w:pPr>
    </w:p>
    <w:p w14:paraId="50F5284C" w14:textId="77777777" w:rsidR="00104E02" w:rsidRDefault="00000000">
      <w:pPr>
        <w:pStyle w:val="Standard"/>
      </w:pPr>
      <w:r>
        <w:t xml:space="preserve">Once you decide on an apartment, the process is all electronic.  Available units are listed on </w:t>
      </w:r>
      <w:hyperlink r:id="rId8" w:history="1">
        <w:r>
          <w:t>www.DanesRun.com</w:t>
        </w:r>
      </w:hyperlink>
      <w:r>
        <w:t>, click on available rentals, and scroll to the apartment you want, then click “Apply Now”</w:t>
      </w:r>
    </w:p>
    <w:p w14:paraId="6817C48C" w14:textId="77777777" w:rsidR="00104E02" w:rsidRDefault="00000000">
      <w:pPr>
        <w:pStyle w:val="ListParagraph"/>
        <w:numPr>
          <w:ilvl w:val="0"/>
          <w:numId w:val="2"/>
        </w:numPr>
      </w:pPr>
      <w:r>
        <w:t>We will need your preferred move in date</w:t>
      </w:r>
    </w:p>
    <w:p w14:paraId="72DC2000" w14:textId="77777777" w:rsidR="00104E02" w:rsidRDefault="00000000">
      <w:pPr>
        <w:pStyle w:val="ListParagraph"/>
        <w:numPr>
          <w:ilvl w:val="0"/>
          <w:numId w:val="1"/>
        </w:numPr>
      </w:pPr>
      <w:r>
        <w:t>We will need to know if you have any pets (there are additional fees for pets)</w:t>
      </w:r>
    </w:p>
    <w:p w14:paraId="01C4847C" w14:textId="77777777" w:rsidR="00104E02" w:rsidRDefault="00000000">
      <w:pPr>
        <w:pStyle w:val="Standard"/>
      </w:pPr>
      <w:r>
        <w:t xml:space="preserve">Our requirements are that you must have combined gross monthly income of 3x the rent &amp; 650+ credit score.  Once that is confirmed and your application is approved, the lease will be sent out via </w:t>
      </w:r>
      <w:proofErr w:type="gramStart"/>
      <w:r>
        <w:t>email</w:t>
      </w:r>
      <w:proofErr w:type="gramEnd"/>
      <w:r>
        <w:t xml:space="preserve"> and you will sign it electronically.  If there are more than 1 tenant, after the first tenant signs it, it will automatically go to the second person, and so on; I will sign it last and file the lease.  An on-line web portal will open for you, there you will be able to see a copy of your Lease, make rent payments and enter maintenance requests.  If you do not sign the Lease within 7 </w:t>
      </w:r>
      <w:proofErr w:type="gramStart"/>
      <w:r>
        <w:t>days</w:t>
      </w:r>
      <w:proofErr w:type="gramEnd"/>
      <w:r>
        <w:t xml:space="preserve"> it will be canceled. The apartment will remain listed on our website until the Lease is fully signed.</w:t>
      </w:r>
    </w:p>
    <w:p w14:paraId="6B1B2C7C" w14:textId="77777777" w:rsidR="00104E02" w:rsidRDefault="00000000">
      <w:pPr>
        <w:pStyle w:val="Standard"/>
      </w:pPr>
      <w:r>
        <w:t xml:space="preserve">Within five days of you signing the lease, your security deposit is due (this is one month’s rent security). The security deposit can be paid on-line via the tenant </w:t>
      </w:r>
      <w:proofErr w:type="gramStart"/>
      <w:r>
        <w:t>portal</w:t>
      </w:r>
      <w:proofErr w:type="gramEnd"/>
      <w:r>
        <w:t xml:space="preserve"> or you can pay the office in cash, certified check or money order.  First months’ rent  (and last months’ rent if applicable) needs to be paid at least 4 business days before you move in.  If you want to pay first month’s rent on your move-in day, it must be in cash, certified check or money order. </w:t>
      </w:r>
    </w:p>
    <w:p w14:paraId="0C868E08" w14:textId="77777777" w:rsidR="00104E02" w:rsidRDefault="00000000">
      <w:pPr>
        <w:pStyle w:val="Standard"/>
      </w:pPr>
      <w:r>
        <w:t xml:space="preserve">If you are renting a </w:t>
      </w:r>
      <w:proofErr w:type="gramStart"/>
      <w:r>
        <w:t>3 bedroom</w:t>
      </w:r>
      <w:proofErr w:type="gramEnd"/>
      <w:r>
        <w:t xml:space="preserve"> unit, you will need to sign up for electric service with the Borough of Kutztown, before you move in.</w:t>
      </w:r>
    </w:p>
    <w:p w14:paraId="2103926A" w14:textId="77777777" w:rsidR="00104E02" w:rsidRDefault="00000000">
      <w:pPr>
        <w:pStyle w:val="Standard"/>
      </w:pPr>
      <w:r>
        <w:t xml:space="preserve">If you have any questions, the office is open from 10am to 4pm M-W-F </w:t>
      </w:r>
      <w:proofErr w:type="gramStart"/>
      <w:r>
        <w:t>and also</w:t>
      </w:r>
      <w:proofErr w:type="gramEnd"/>
      <w:r>
        <w:t xml:space="preserve"> by appointment. I look forward to hearing from you.</w:t>
      </w:r>
    </w:p>
    <w:p w14:paraId="2114A741" w14:textId="77777777" w:rsidR="00104E02" w:rsidRDefault="00000000">
      <w:pPr>
        <w:pStyle w:val="Standard"/>
      </w:pPr>
      <w:r>
        <w:t>-Sharon</w:t>
      </w:r>
    </w:p>
    <w:p w14:paraId="30612BAD" w14:textId="77777777" w:rsidR="00104E02" w:rsidRDefault="00000000">
      <w:pPr>
        <w:pStyle w:val="Standard"/>
        <w:jc w:val="center"/>
      </w:pPr>
      <w:hyperlink r:id="rId9" w:history="1">
        <w:r>
          <w:rPr>
            <w:sz w:val="32"/>
            <w:szCs w:val="32"/>
          </w:rPr>
          <w:t>Office@Danesrun.com</w:t>
        </w:r>
      </w:hyperlink>
      <w:r>
        <w:rPr>
          <w:sz w:val="32"/>
          <w:szCs w:val="32"/>
        </w:rPr>
        <w:t xml:space="preserve">          484-646-9558          </w:t>
      </w:r>
      <w:r>
        <w:rPr>
          <w:sz w:val="32"/>
          <w:szCs w:val="32"/>
          <w:u w:val="single"/>
        </w:rPr>
        <w:t>www.DanesRun.com</w:t>
      </w:r>
    </w:p>
    <w:sectPr w:rsidR="00104E02">
      <w:pgSz w:w="12240" w:h="15840"/>
      <w:pgMar w:top="900" w:right="99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4FB41A" w14:textId="77777777" w:rsidR="003B12D0" w:rsidRDefault="003B12D0">
      <w:pPr>
        <w:spacing w:after="0" w:line="240" w:lineRule="auto"/>
      </w:pPr>
      <w:r>
        <w:separator/>
      </w:r>
    </w:p>
  </w:endnote>
  <w:endnote w:type="continuationSeparator" w:id="0">
    <w:p w14:paraId="79ED8C00" w14:textId="77777777" w:rsidR="003B12D0" w:rsidRDefault="003B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arlow Solid Italic">
    <w:panose1 w:val="04030604020F02020D02"/>
    <w:charset w:val="4D"/>
    <w:family w:val="decorative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DC79DE" w14:textId="77777777" w:rsidR="003B12D0" w:rsidRDefault="003B12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426BDE" w14:textId="77777777" w:rsidR="003B12D0" w:rsidRDefault="003B1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DD70C6"/>
    <w:multiLevelType w:val="multilevel"/>
    <w:tmpl w:val="656C567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43754484">
    <w:abstractNumId w:val="0"/>
  </w:num>
  <w:num w:numId="2" w16cid:durableId="442845137">
    <w:abstractNumId w:val="0"/>
    <w:lvlOverride w:ilv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4E02"/>
    <w:rsid w:val="00104E02"/>
    <w:rsid w:val="00112C99"/>
    <w:rsid w:val="003B12D0"/>
    <w:rsid w:val="0059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232EFE"/>
  <w15:docId w15:val="{C327A108-FE53-C142-AFB0-343B4E94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ListParagraph">
    <w:name w:val="List Paragraph"/>
    <w:basedOn w:val="Standard"/>
    <w:pPr>
      <w:ind w:left="720"/>
    </w:pPr>
  </w:style>
  <w:style w:type="paragraph" w:styleId="NoSpacing">
    <w:name w:val="No Spacing"/>
    <w:pPr>
      <w:widowControl/>
      <w:suppressAutoHyphens/>
      <w:spacing w:after="0" w:line="240" w:lineRule="auto"/>
    </w:pPr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esRu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Danesrun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1765</Characters>
  <Application>Microsoft Office Word</Application>
  <DocSecurity>0</DocSecurity>
  <Lines>34</Lines>
  <Paragraphs>17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Fedorov</dc:creator>
  <cp:lastModifiedBy>Ben Bj</cp:lastModifiedBy>
  <cp:revision>2</cp:revision>
  <cp:lastPrinted>2026-07-23T12:32:00Z</cp:lastPrinted>
  <dcterms:created xsi:type="dcterms:W3CDTF">2026-07-23T12:34:00Z</dcterms:created>
  <dcterms:modified xsi:type="dcterms:W3CDTF">2026-07-23T12:34:00Z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